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628EC" w:rsidRDefault="002A2D18">
      <w:pPr>
        <w:tabs>
          <w:tab w:val="left" w:pos="9097"/>
        </w:tabs>
        <w:ind w:left="32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487588864" behindDoc="1" locked="0" layoutInCell="1" allowOverlap="1" wp14:anchorId="5F5ED777" wp14:editId="547CCC2B">
            <wp:simplePos x="0" y="0"/>
            <wp:positionH relativeFrom="column">
              <wp:posOffset>6136130</wp:posOffset>
            </wp:positionH>
            <wp:positionV relativeFrom="paragraph">
              <wp:posOffset>-449632</wp:posOffset>
            </wp:positionV>
            <wp:extent cx="829310" cy="829310"/>
            <wp:effectExtent l="0" t="0" r="0" b="0"/>
            <wp:wrapNone/>
            <wp:docPr id="104320639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206392" name="Imagen 104320639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3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/>
          <w:position w:val="11"/>
          <w:sz w:val="20"/>
        </w:rPr>
        <w:tab/>
      </w:r>
    </w:p>
    <w:p w:rsidR="003628EC" w:rsidRPr="002A2D18" w:rsidRDefault="008B2D11">
      <w:pPr>
        <w:pStyle w:val="Title"/>
        <w:rPr>
          <w:rFonts w:ascii="Times New Roman" w:hAnsi="Times New Roman" w:cs="Times New Roman"/>
          <w:sz w:val="20"/>
          <w:szCs w:val="20"/>
        </w:rPr>
      </w:pPr>
      <w:r w:rsidRPr="002A2D18">
        <w:rPr>
          <w:rFonts w:ascii="Times New Roman" w:hAnsi="Times New Roman" w:cs="Times New Roman"/>
          <w:color w:val="1F3763"/>
          <w:sz w:val="20"/>
          <w:szCs w:val="20"/>
        </w:rPr>
        <w:t>SOLICITUD</w:t>
      </w:r>
      <w:r w:rsidRPr="002A2D18">
        <w:rPr>
          <w:rFonts w:ascii="Times New Roman" w:hAnsi="Times New Roman" w:cs="Times New Roman"/>
          <w:color w:val="1F3763"/>
          <w:spacing w:val="-9"/>
          <w:sz w:val="20"/>
          <w:szCs w:val="20"/>
        </w:rPr>
        <w:t xml:space="preserve"> </w:t>
      </w:r>
      <w:r w:rsidRPr="002A2D18">
        <w:rPr>
          <w:rFonts w:ascii="Times New Roman" w:hAnsi="Times New Roman" w:cs="Times New Roman"/>
          <w:color w:val="1F3763"/>
          <w:sz w:val="20"/>
          <w:szCs w:val="20"/>
        </w:rPr>
        <w:t>DE</w:t>
      </w:r>
      <w:r w:rsidRPr="002A2D18">
        <w:rPr>
          <w:rFonts w:ascii="Times New Roman" w:hAnsi="Times New Roman" w:cs="Times New Roman"/>
          <w:color w:val="1F3763"/>
          <w:spacing w:val="-7"/>
          <w:sz w:val="20"/>
          <w:szCs w:val="20"/>
        </w:rPr>
        <w:t xml:space="preserve"> </w:t>
      </w:r>
      <w:r w:rsidRPr="002A2D18">
        <w:rPr>
          <w:rFonts w:ascii="Times New Roman" w:hAnsi="Times New Roman" w:cs="Times New Roman"/>
          <w:color w:val="1F3763"/>
          <w:sz w:val="20"/>
          <w:szCs w:val="20"/>
        </w:rPr>
        <w:t>MEDIACIÓN</w:t>
      </w:r>
    </w:p>
    <w:p w:rsidR="003628EC" w:rsidRPr="002A2D18" w:rsidRDefault="003628EC">
      <w:pPr>
        <w:spacing w:before="7" w:after="1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eNormal1"/>
        <w:tblW w:w="0" w:type="auto"/>
        <w:tblInd w:w="16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8"/>
        <w:gridCol w:w="2351"/>
        <w:gridCol w:w="4334"/>
        <w:gridCol w:w="1907"/>
      </w:tblGrid>
      <w:tr w:rsidR="003628EC" w:rsidRPr="002A2D18">
        <w:trPr>
          <w:trHeight w:val="389"/>
        </w:trPr>
        <w:tc>
          <w:tcPr>
            <w:tcW w:w="2428" w:type="dxa"/>
            <w:tcBorders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69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FECHA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9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DE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10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RECEPCIÓN:</w:t>
            </w:r>
          </w:p>
        </w:tc>
        <w:tc>
          <w:tcPr>
            <w:tcW w:w="2351" w:type="dxa"/>
            <w:tcBorders>
              <w:lef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4" w:type="dxa"/>
            <w:tcBorders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78"/>
              <w:ind w:left="2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No.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10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EXPEDIENTE</w:t>
            </w:r>
          </w:p>
        </w:tc>
        <w:tc>
          <w:tcPr>
            <w:tcW w:w="1907" w:type="dxa"/>
            <w:tcBorders>
              <w:lef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3628EC" w:rsidRPr="002A2D18" w:rsidRDefault="008B2D11" w:rsidP="002A2D18">
      <w:pPr>
        <w:tabs>
          <w:tab w:val="left" w:pos="9284"/>
        </w:tabs>
        <w:spacing w:before="98" w:after="22" w:line="280" w:lineRule="auto"/>
        <w:ind w:left="169" w:right="356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A2D18">
        <w:rPr>
          <w:rFonts w:ascii="Times New Roman" w:hAnsi="Times New Roman" w:cs="Times New Roman"/>
          <w:b/>
          <w:color w:val="1F3763"/>
          <w:sz w:val="16"/>
          <w:szCs w:val="16"/>
        </w:rPr>
        <w:t>Yo</w:t>
      </w:r>
      <w:r w:rsidR="002A2D18" w:rsidRPr="002A2D18">
        <w:rPr>
          <w:rFonts w:ascii="Times New Roman" w:hAnsi="Times New Roman" w:cs="Times New Roman"/>
          <w:b/>
          <w:color w:val="1F3763"/>
          <w:sz w:val="16"/>
          <w:szCs w:val="16"/>
          <w:u w:val="single" w:color="000000"/>
        </w:rPr>
        <w:t>,________________________________________________________________________</w:t>
      </w:r>
      <w:r w:rsidRPr="002A2D18">
        <w:rPr>
          <w:rFonts w:ascii="Times New Roman" w:hAnsi="Times New Roman" w:cs="Times New Roman"/>
          <w:color w:val="1F3763"/>
          <w:sz w:val="16"/>
          <w:szCs w:val="16"/>
        </w:rPr>
        <w:t>presento</w:t>
      </w:r>
      <w:r w:rsidRPr="002A2D18">
        <w:rPr>
          <w:rFonts w:ascii="Times New Roman" w:hAnsi="Times New Roman" w:cs="Times New Roman"/>
          <w:color w:val="1F3763"/>
          <w:spacing w:val="13"/>
          <w:sz w:val="16"/>
          <w:szCs w:val="16"/>
        </w:rPr>
        <w:t xml:space="preserve"> </w:t>
      </w:r>
      <w:r w:rsidRPr="002A2D18">
        <w:rPr>
          <w:rFonts w:ascii="Times New Roman" w:hAnsi="Times New Roman" w:cs="Times New Roman"/>
          <w:color w:val="1F3763"/>
          <w:sz w:val="16"/>
          <w:szCs w:val="16"/>
        </w:rPr>
        <w:t>el</w:t>
      </w:r>
      <w:r w:rsidRPr="002A2D18">
        <w:rPr>
          <w:rFonts w:ascii="Times New Roman" w:hAnsi="Times New Roman" w:cs="Times New Roman"/>
          <w:color w:val="1F3763"/>
          <w:spacing w:val="13"/>
          <w:sz w:val="16"/>
          <w:szCs w:val="16"/>
        </w:rPr>
        <w:t xml:space="preserve"> </w:t>
      </w:r>
      <w:r w:rsidRPr="002A2D18">
        <w:rPr>
          <w:rFonts w:ascii="Times New Roman" w:hAnsi="Times New Roman" w:cs="Times New Roman"/>
          <w:color w:val="1F3763"/>
          <w:sz w:val="16"/>
          <w:szCs w:val="16"/>
        </w:rPr>
        <w:t>siguiente</w:t>
      </w:r>
      <w:r w:rsidRPr="002A2D18">
        <w:rPr>
          <w:rFonts w:ascii="Times New Roman" w:hAnsi="Times New Roman" w:cs="Times New Roman"/>
          <w:color w:val="1F3763"/>
          <w:spacing w:val="-40"/>
          <w:sz w:val="16"/>
          <w:szCs w:val="16"/>
        </w:rPr>
        <w:t xml:space="preserve"> </w:t>
      </w:r>
      <w:r w:rsidRPr="002A2D18">
        <w:rPr>
          <w:rFonts w:ascii="Times New Roman" w:hAnsi="Times New Roman" w:cs="Times New Roman"/>
          <w:color w:val="1F3763"/>
          <w:sz w:val="16"/>
          <w:szCs w:val="16"/>
        </w:rPr>
        <w:t>conflicto</w:t>
      </w:r>
      <w:r w:rsidRPr="002A2D18">
        <w:rPr>
          <w:rFonts w:ascii="Times New Roman" w:hAnsi="Times New Roman" w:cs="Times New Roman"/>
          <w:color w:val="1F3763"/>
          <w:spacing w:val="8"/>
          <w:sz w:val="16"/>
          <w:szCs w:val="16"/>
        </w:rPr>
        <w:t xml:space="preserve"> </w:t>
      </w:r>
      <w:r w:rsidRPr="002A2D18">
        <w:rPr>
          <w:rFonts w:ascii="Times New Roman" w:hAnsi="Times New Roman" w:cs="Times New Roman"/>
          <w:color w:val="1F3763"/>
          <w:sz w:val="16"/>
          <w:szCs w:val="16"/>
        </w:rPr>
        <w:t>para</w:t>
      </w:r>
      <w:r w:rsidRPr="002A2D18">
        <w:rPr>
          <w:rFonts w:ascii="Times New Roman" w:hAnsi="Times New Roman" w:cs="Times New Roman"/>
          <w:color w:val="1F3763"/>
          <w:spacing w:val="7"/>
          <w:sz w:val="16"/>
          <w:szCs w:val="16"/>
        </w:rPr>
        <w:t xml:space="preserve"> </w:t>
      </w:r>
      <w:r w:rsidRPr="002A2D18">
        <w:rPr>
          <w:rFonts w:ascii="Times New Roman" w:hAnsi="Times New Roman" w:cs="Times New Roman"/>
          <w:color w:val="1F3763"/>
          <w:sz w:val="16"/>
          <w:szCs w:val="16"/>
        </w:rPr>
        <w:t>que</w:t>
      </w:r>
      <w:r w:rsidRPr="002A2D18">
        <w:rPr>
          <w:rFonts w:ascii="Times New Roman" w:hAnsi="Times New Roman" w:cs="Times New Roman"/>
          <w:color w:val="1F3763"/>
          <w:spacing w:val="6"/>
          <w:sz w:val="16"/>
          <w:szCs w:val="16"/>
        </w:rPr>
        <w:t xml:space="preserve"> </w:t>
      </w:r>
      <w:r w:rsidRPr="002A2D18">
        <w:rPr>
          <w:rFonts w:ascii="Times New Roman" w:hAnsi="Times New Roman" w:cs="Times New Roman"/>
          <w:color w:val="1F3763"/>
          <w:sz w:val="16"/>
          <w:szCs w:val="16"/>
        </w:rPr>
        <w:t>sea</w:t>
      </w:r>
      <w:r w:rsidRPr="002A2D18">
        <w:rPr>
          <w:rFonts w:ascii="Times New Roman" w:hAnsi="Times New Roman" w:cs="Times New Roman"/>
          <w:color w:val="1F3763"/>
          <w:spacing w:val="7"/>
          <w:sz w:val="16"/>
          <w:szCs w:val="16"/>
        </w:rPr>
        <w:t xml:space="preserve"> </w:t>
      </w:r>
      <w:r w:rsidRPr="002A2D18">
        <w:rPr>
          <w:rFonts w:ascii="Times New Roman" w:hAnsi="Times New Roman" w:cs="Times New Roman"/>
          <w:color w:val="1F3763"/>
          <w:sz w:val="16"/>
          <w:szCs w:val="16"/>
        </w:rPr>
        <w:t>resuelto</w:t>
      </w:r>
      <w:r w:rsidR="002A2D18">
        <w:rPr>
          <w:rFonts w:ascii="Times New Roman" w:hAnsi="Times New Roman" w:cs="Times New Roman"/>
          <w:color w:val="1F3763"/>
          <w:sz w:val="16"/>
          <w:szCs w:val="16"/>
        </w:rPr>
        <w:t xml:space="preserve"> de forma libre y voluntaria por las partes</w:t>
      </w:r>
      <w:r w:rsidRPr="002A2D18">
        <w:rPr>
          <w:rFonts w:ascii="Times New Roman" w:hAnsi="Times New Roman" w:cs="Times New Roman"/>
          <w:color w:val="1F3763"/>
          <w:spacing w:val="7"/>
          <w:sz w:val="16"/>
          <w:szCs w:val="16"/>
        </w:rPr>
        <w:t xml:space="preserve"> </w:t>
      </w:r>
      <w:r w:rsidR="002A2D18" w:rsidRPr="002A2D18">
        <w:rPr>
          <w:rFonts w:ascii="Times New Roman" w:hAnsi="Times New Roman" w:cs="Times New Roman"/>
          <w:color w:val="1F3763"/>
          <w:spacing w:val="7"/>
          <w:sz w:val="16"/>
          <w:szCs w:val="16"/>
        </w:rPr>
        <w:t xml:space="preserve">en concordancia con el Art. 190 CRE, Art. 44, 47 de la LAYM y su reglamento, </w:t>
      </w:r>
      <w:r w:rsidRPr="002A2D18">
        <w:rPr>
          <w:rFonts w:ascii="Times New Roman" w:hAnsi="Times New Roman" w:cs="Times New Roman"/>
          <w:color w:val="1F3763"/>
          <w:sz w:val="16"/>
          <w:szCs w:val="16"/>
        </w:rPr>
        <w:t>bajo</w:t>
      </w:r>
      <w:r w:rsidRPr="002A2D18">
        <w:rPr>
          <w:rFonts w:ascii="Times New Roman" w:hAnsi="Times New Roman" w:cs="Times New Roman"/>
          <w:color w:val="1F3763"/>
          <w:spacing w:val="7"/>
          <w:sz w:val="16"/>
          <w:szCs w:val="16"/>
        </w:rPr>
        <w:t xml:space="preserve"> </w:t>
      </w:r>
      <w:r w:rsidRPr="002A2D18">
        <w:rPr>
          <w:rFonts w:ascii="Times New Roman" w:hAnsi="Times New Roman" w:cs="Times New Roman"/>
          <w:color w:val="1F3763"/>
          <w:sz w:val="16"/>
          <w:szCs w:val="16"/>
        </w:rPr>
        <w:t>las</w:t>
      </w:r>
      <w:r w:rsidRPr="002A2D18">
        <w:rPr>
          <w:rFonts w:ascii="Times New Roman" w:hAnsi="Times New Roman" w:cs="Times New Roman"/>
          <w:color w:val="1F3763"/>
          <w:spacing w:val="8"/>
          <w:sz w:val="16"/>
          <w:szCs w:val="16"/>
        </w:rPr>
        <w:t xml:space="preserve"> </w:t>
      </w:r>
      <w:r w:rsidR="002A2D18" w:rsidRPr="002A2D18">
        <w:rPr>
          <w:rFonts w:ascii="Times New Roman" w:hAnsi="Times New Roman" w:cs="Times New Roman"/>
          <w:color w:val="1F3763"/>
          <w:sz w:val="16"/>
          <w:szCs w:val="16"/>
        </w:rPr>
        <w:t>directrices</w:t>
      </w:r>
      <w:r w:rsidRPr="002A2D18">
        <w:rPr>
          <w:rFonts w:ascii="Times New Roman" w:hAnsi="Times New Roman" w:cs="Times New Roman"/>
          <w:color w:val="1F3763"/>
          <w:spacing w:val="7"/>
          <w:sz w:val="16"/>
          <w:szCs w:val="16"/>
        </w:rPr>
        <w:t xml:space="preserve"> </w:t>
      </w:r>
      <w:r w:rsidRPr="002A2D18">
        <w:rPr>
          <w:rFonts w:ascii="Times New Roman" w:hAnsi="Times New Roman" w:cs="Times New Roman"/>
          <w:color w:val="1F3763"/>
          <w:sz w:val="16"/>
          <w:szCs w:val="16"/>
        </w:rPr>
        <w:t>del</w:t>
      </w:r>
      <w:r w:rsidRPr="002A2D18">
        <w:rPr>
          <w:rFonts w:ascii="Times New Roman" w:hAnsi="Times New Roman" w:cs="Times New Roman"/>
          <w:color w:val="1F3763"/>
          <w:spacing w:val="12"/>
          <w:sz w:val="16"/>
          <w:szCs w:val="16"/>
        </w:rPr>
        <w:t xml:space="preserve"> </w:t>
      </w:r>
      <w:r w:rsidRPr="002A2D18">
        <w:rPr>
          <w:rFonts w:ascii="Times New Roman" w:hAnsi="Times New Roman" w:cs="Times New Roman"/>
          <w:b/>
          <w:color w:val="1F3763"/>
          <w:sz w:val="16"/>
          <w:szCs w:val="16"/>
        </w:rPr>
        <w:t>Centro</w:t>
      </w:r>
      <w:r w:rsidR="002A2D18" w:rsidRPr="002A2D18">
        <w:rPr>
          <w:rFonts w:ascii="Times New Roman" w:hAnsi="Times New Roman" w:cs="Times New Roman"/>
          <w:b/>
          <w:color w:val="1F3763"/>
          <w:spacing w:val="4"/>
          <w:sz w:val="16"/>
          <w:szCs w:val="16"/>
        </w:rPr>
        <w:t xml:space="preserve"> Nacional de</w:t>
      </w:r>
      <w:r w:rsidRPr="002A2D18">
        <w:rPr>
          <w:rFonts w:ascii="Times New Roman" w:hAnsi="Times New Roman" w:cs="Times New Roman"/>
          <w:b/>
          <w:color w:val="1F3763"/>
          <w:spacing w:val="3"/>
          <w:sz w:val="16"/>
          <w:szCs w:val="16"/>
        </w:rPr>
        <w:t xml:space="preserve"> </w:t>
      </w:r>
      <w:r w:rsidRPr="002A2D18">
        <w:rPr>
          <w:rFonts w:ascii="Times New Roman" w:hAnsi="Times New Roman" w:cs="Times New Roman"/>
          <w:b/>
          <w:color w:val="1F3763"/>
          <w:sz w:val="16"/>
          <w:szCs w:val="16"/>
        </w:rPr>
        <w:t>Mediación</w:t>
      </w:r>
      <w:r w:rsidRPr="002A2D18">
        <w:rPr>
          <w:rFonts w:ascii="Times New Roman" w:hAnsi="Times New Roman" w:cs="Times New Roman"/>
          <w:b/>
          <w:color w:val="1F3763"/>
          <w:spacing w:val="2"/>
          <w:sz w:val="16"/>
          <w:szCs w:val="16"/>
        </w:rPr>
        <w:t xml:space="preserve"> </w:t>
      </w:r>
      <w:r w:rsidR="002A2D18" w:rsidRPr="002A2D18">
        <w:rPr>
          <w:rFonts w:ascii="Times New Roman" w:hAnsi="Times New Roman" w:cs="Times New Roman"/>
          <w:b/>
          <w:color w:val="1F3763"/>
          <w:sz w:val="16"/>
          <w:szCs w:val="16"/>
        </w:rPr>
        <w:t xml:space="preserve">Centro de Soluciones Legales en Negociación, Mediacion y Conciliación </w:t>
      </w:r>
      <w:r w:rsidRPr="002A2D18">
        <w:rPr>
          <w:rFonts w:ascii="Times New Roman" w:hAnsi="Times New Roman" w:cs="Times New Roman"/>
          <w:b/>
          <w:color w:val="1F3763"/>
          <w:spacing w:val="5"/>
          <w:sz w:val="16"/>
          <w:szCs w:val="16"/>
        </w:rPr>
        <w:t xml:space="preserve"> </w:t>
      </w:r>
      <w:r w:rsidR="002A2D18" w:rsidRPr="002A2D18">
        <w:rPr>
          <w:rFonts w:ascii="Times New Roman" w:hAnsi="Times New Roman" w:cs="Times New Roman"/>
          <w:b/>
          <w:color w:val="1F3763"/>
          <w:sz w:val="16"/>
          <w:szCs w:val="16"/>
        </w:rPr>
        <w:t>CENSOL</w:t>
      </w:r>
      <w:r w:rsidR="002A2D18" w:rsidRPr="002A2D18">
        <w:rPr>
          <w:rFonts w:ascii="Times New Roman" w:hAnsi="Times New Roman" w:cs="Times New Roman"/>
          <w:b/>
          <w:color w:val="1F3763"/>
          <w:spacing w:val="7"/>
          <w:sz w:val="16"/>
          <w:szCs w:val="16"/>
        </w:rPr>
        <w:t>:</w:t>
      </w:r>
    </w:p>
    <w:tbl>
      <w:tblPr>
        <w:tblStyle w:val="TableNormal1"/>
        <w:tblW w:w="0" w:type="auto"/>
        <w:tblInd w:w="16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8"/>
        <w:gridCol w:w="4362"/>
        <w:gridCol w:w="4231"/>
      </w:tblGrid>
      <w:tr w:rsidR="003628EC" w:rsidRPr="002A2D18">
        <w:trPr>
          <w:trHeight w:val="295"/>
        </w:trPr>
        <w:tc>
          <w:tcPr>
            <w:tcW w:w="2428" w:type="dxa"/>
          </w:tcPr>
          <w:p w:rsidR="003628EC" w:rsidRPr="002A2D18" w:rsidRDefault="008B2D11" w:rsidP="002A2D18">
            <w:pPr>
              <w:pStyle w:val="TableParagraph"/>
              <w:spacing w:before="21"/>
              <w:ind w:left="60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INFORMACIÓN</w:t>
            </w:r>
          </w:p>
        </w:tc>
        <w:tc>
          <w:tcPr>
            <w:tcW w:w="4362" w:type="dxa"/>
          </w:tcPr>
          <w:p w:rsidR="003628EC" w:rsidRPr="002A2D18" w:rsidRDefault="008B2D11" w:rsidP="002A2D18">
            <w:pPr>
              <w:pStyle w:val="TableParagraph"/>
              <w:spacing w:before="21"/>
              <w:ind w:right="160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SOLICITANTE</w:t>
            </w:r>
          </w:p>
        </w:tc>
        <w:tc>
          <w:tcPr>
            <w:tcW w:w="4231" w:type="dxa"/>
          </w:tcPr>
          <w:p w:rsidR="003628EC" w:rsidRPr="002A2D18" w:rsidRDefault="002A2D18" w:rsidP="002A2D18">
            <w:pPr>
              <w:pStyle w:val="TableParagraph"/>
              <w:spacing w:before="21"/>
              <w:ind w:right="165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SOLICITA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DO</w:t>
            </w:r>
          </w:p>
        </w:tc>
      </w:tr>
      <w:tr w:rsidR="003628EC" w:rsidRPr="002A2D18">
        <w:trPr>
          <w:trHeight w:val="321"/>
        </w:trPr>
        <w:tc>
          <w:tcPr>
            <w:tcW w:w="2428" w:type="dxa"/>
            <w:tcBorders>
              <w:bottom w:val="nil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line="271" w:lineRule="exact"/>
              <w:ind w:left="3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NOMBRE</w:t>
            </w:r>
          </w:p>
        </w:tc>
        <w:tc>
          <w:tcPr>
            <w:tcW w:w="436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285"/>
        </w:trPr>
        <w:tc>
          <w:tcPr>
            <w:tcW w:w="2428" w:type="dxa"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25"/>
              <w:ind w:left="23"/>
              <w:rPr>
                <w:rFonts w:ascii="Times New Roman" w:hAnsi="Times New Roman" w:cs="Times New Roman"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Persona</w:t>
            </w:r>
            <w:r w:rsidRPr="002A2D18">
              <w:rPr>
                <w:rFonts w:ascii="Times New Roman" w:hAnsi="Times New Roman" w:cs="Times New Roman"/>
                <w:color w:val="1F3763"/>
                <w:spacing w:val="12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Natural/Jurídica</w:t>
            </w:r>
          </w:p>
        </w:tc>
        <w:tc>
          <w:tcPr>
            <w:tcW w:w="43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188"/>
        </w:trPr>
        <w:tc>
          <w:tcPr>
            <w:tcW w:w="2428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line="168" w:lineRule="exact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CÉDULA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12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CIUDADANÍA</w:t>
            </w:r>
          </w:p>
        </w:tc>
        <w:tc>
          <w:tcPr>
            <w:tcW w:w="43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155"/>
        </w:trPr>
        <w:tc>
          <w:tcPr>
            <w:tcW w:w="2428" w:type="dxa"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line="136" w:lineRule="exact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O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4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RUC</w:t>
            </w:r>
          </w:p>
        </w:tc>
        <w:tc>
          <w:tcPr>
            <w:tcW w:w="43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59"/>
        </w:trPr>
        <w:tc>
          <w:tcPr>
            <w:tcW w:w="242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63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REPRESENTANTE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15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LEGAL</w:t>
            </w:r>
          </w:p>
        </w:tc>
        <w:tc>
          <w:tcPr>
            <w:tcW w:w="4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59"/>
        </w:trPr>
        <w:tc>
          <w:tcPr>
            <w:tcW w:w="242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63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DOMICILIO</w:t>
            </w:r>
          </w:p>
        </w:tc>
        <w:tc>
          <w:tcPr>
            <w:tcW w:w="4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59"/>
        </w:trPr>
        <w:tc>
          <w:tcPr>
            <w:tcW w:w="242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63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PROVINCIA/CIUDAD</w:t>
            </w:r>
          </w:p>
        </w:tc>
        <w:tc>
          <w:tcPr>
            <w:tcW w:w="4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60"/>
        </w:trPr>
        <w:tc>
          <w:tcPr>
            <w:tcW w:w="242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64"/>
              <w:ind w:left="7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TELÉFONO</w:t>
            </w:r>
          </w:p>
        </w:tc>
        <w:tc>
          <w:tcPr>
            <w:tcW w:w="4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59"/>
        </w:trPr>
        <w:tc>
          <w:tcPr>
            <w:tcW w:w="242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 w:rsidP="002A2D18">
            <w:pPr>
              <w:pStyle w:val="TableParagraph"/>
              <w:spacing w:before="6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CORREO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14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ELECTRÓNICO</w:t>
            </w:r>
          </w:p>
        </w:tc>
        <w:tc>
          <w:tcPr>
            <w:tcW w:w="4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59"/>
        </w:trPr>
        <w:tc>
          <w:tcPr>
            <w:tcW w:w="242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63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NOMBRE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12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DEL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10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ABOGADO</w:t>
            </w:r>
          </w:p>
        </w:tc>
        <w:tc>
          <w:tcPr>
            <w:tcW w:w="4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59"/>
        </w:trPr>
        <w:tc>
          <w:tcPr>
            <w:tcW w:w="242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63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CORREO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14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ELECTRÓNICO</w:t>
            </w:r>
          </w:p>
        </w:tc>
        <w:tc>
          <w:tcPr>
            <w:tcW w:w="4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59"/>
        </w:trPr>
        <w:tc>
          <w:tcPr>
            <w:tcW w:w="242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63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TELEFÓNO</w:t>
            </w:r>
          </w:p>
        </w:tc>
        <w:tc>
          <w:tcPr>
            <w:tcW w:w="4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753"/>
        </w:trPr>
        <w:tc>
          <w:tcPr>
            <w:tcW w:w="2428" w:type="dxa"/>
            <w:tcBorders>
              <w:top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628EC" w:rsidRPr="002A2D18" w:rsidRDefault="008B2D11">
            <w:pPr>
              <w:pStyle w:val="TableParagraph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FIRMA</w:t>
            </w:r>
          </w:p>
        </w:tc>
        <w:tc>
          <w:tcPr>
            <w:tcW w:w="43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1" w:type="dxa"/>
            <w:tcBorders>
              <w:top w:val="single" w:sz="6" w:space="0" w:color="000000"/>
              <w:lef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3628EC" w:rsidRPr="002A2D18" w:rsidRDefault="003628EC">
      <w:pPr>
        <w:spacing w:before="10" w:after="1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eNormal1"/>
        <w:tblW w:w="0" w:type="auto"/>
        <w:tblInd w:w="16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6"/>
        <w:gridCol w:w="1163"/>
        <w:gridCol w:w="456"/>
        <w:gridCol w:w="1893"/>
        <w:gridCol w:w="2012"/>
        <w:gridCol w:w="1112"/>
        <w:gridCol w:w="3121"/>
      </w:tblGrid>
      <w:tr w:rsidR="003628EC" w:rsidRPr="002A2D18">
        <w:trPr>
          <w:trHeight w:val="216"/>
        </w:trPr>
        <w:tc>
          <w:tcPr>
            <w:tcW w:w="11023" w:type="dxa"/>
            <w:gridSpan w:val="7"/>
            <w:tcBorders>
              <w:bottom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line="196" w:lineRule="exact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El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7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ASUNTO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7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a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tratar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en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la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7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mediación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5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es:</w:t>
            </w:r>
          </w:p>
        </w:tc>
      </w:tr>
      <w:tr w:rsidR="003628EC" w:rsidRPr="002A2D18">
        <w:trPr>
          <w:trHeight w:val="347"/>
        </w:trPr>
        <w:tc>
          <w:tcPr>
            <w:tcW w:w="11023" w:type="dxa"/>
            <w:gridSpan w:val="7"/>
            <w:tcBorders>
              <w:top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37"/>
        </w:trPr>
        <w:tc>
          <w:tcPr>
            <w:tcW w:w="11023" w:type="dxa"/>
            <w:gridSpan w:val="7"/>
            <w:tcBorders>
              <w:top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232"/>
        </w:trPr>
        <w:tc>
          <w:tcPr>
            <w:tcW w:w="11023" w:type="dxa"/>
            <w:gridSpan w:val="7"/>
            <w:tcBorders>
              <w:top w:val="single" w:sz="6" w:space="0" w:color="000000"/>
              <w:bottom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1" w:line="211" w:lineRule="exact"/>
              <w:ind w:left="27"/>
              <w:rPr>
                <w:rFonts w:ascii="Times New Roman" w:hAnsi="Times New Roman" w:cs="Times New Roman"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DATOS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7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DE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9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LOS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8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MENORES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10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(Nombres</w:t>
            </w:r>
            <w:r w:rsidRPr="002A2D18">
              <w:rPr>
                <w:rFonts w:ascii="Times New Roman" w:hAnsi="Times New Roman" w:cs="Times New Roman"/>
                <w:color w:val="1F3763"/>
                <w:spacing w:val="9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y</w:t>
            </w:r>
            <w:r w:rsidRPr="002A2D18">
              <w:rPr>
                <w:rFonts w:ascii="Times New Roman" w:hAnsi="Times New Roman" w:cs="Times New Roman"/>
                <w:color w:val="1F3763"/>
                <w:spacing w:val="9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Edad):</w:t>
            </w:r>
          </w:p>
        </w:tc>
      </w:tr>
      <w:tr w:rsidR="003628EC" w:rsidRPr="002A2D18">
        <w:trPr>
          <w:trHeight w:val="359"/>
        </w:trPr>
        <w:tc>
          <w:tcPr>
            <w:tcW w:w="11023" w:type="dxa"/>
            <w:gridSpan w:val="7"/>
            <w:tcBorders>
              <w:top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47"/>
        </w:trPr>
        <w:tc>
          <w:tcPr>
            <w:tcW w:w="11023" w:type="dxa"/>
            <w:gridSpan w:val="7"/>
            <w:tcBorders>
              <w:top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33"/>
        </w:trPr>
        <w:tc>
          <w:tcPr>
            <w:tcW w:w="11023" w:type="dxa"/>
            <w:gridSpan w:val="7"/>
            <w:tcBorders>
              <w:top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94"/>
        </w:trPr>
        <w:tc>
          <w:tcPr>
            <w:tcW w:w="11023" w:type="dxa"/>
            <w:gridSpan w:val="7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67"/>
        </w:trPr>
        <w:tc>
          <w:tcPr>
            <w:tcW w:w="2429" w:type="dxa"/>
            <w:gridSpan w:val="2"/>
            <w:tcBorders>
              <w:bottom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59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REQUIERE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18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MEDIACIÓN:</w:t>
            </w:r>
          </w:p>
        </w:tc>
        <w:tc>
          <w:tcPr>
            <w:tcW w:w="456" w:type="dxa"/>
            <w:vMerge w:val="restart"/>
            <w:tcBorders>
              <w:top w:val="nil"/>
              <w:bottom w:val="nil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93" w:type="dxa"/>
            <w:tcBorders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52"/>
              <w:ind w:left="2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CUANTÍA*</w:t>
            </w:r>
          </w:p>
        </w:tc>
        <w:tc>
          <w:tcPr>
            <w:tcW w:w="6245" w:type="dxa"/>
            <w:gridSpan w:val="3"/>
            <w:tcBorders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11"/>
        </w:trPr>
        <w:tc>
          <w:tcPr>
            <w:tcW w:w="12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2A2D18">
            <w:pPr>
              <w:pStyle w:val="TableParagraph"/>
              <w:spacing w:before="30"/>
              <w:ind w:left="84" w:right="5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 xml:space="preserve">PRESENCIAL </w:t>
            </w:r>
          </w:p>
        </w:tc>
        <w:tc>
          <w:tcPr>
            <w:tcW w:w="1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vMerge/>
            <w:tcBorders>
              <w:top w:val="nil"/>
              <w:bottom w:val="nil"/>
            </w:tcBorders>
          </w:tcPr>
          <w:p w:rsidR="003628EC" w:rsidRPr="002A2D18" w:rsidRDefault="003628E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38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51"/>
              <w:ind w:left="23"/>
              <w:rPr>
                <w:rFonts w:ascii="Times New Roman" w:hAnsi="Times New Roman" w:cs="Times New Roman"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*(En</w:t>
            </w:r>
            <w:r w:rsidRPr="002A2D18">
              <w:rPr>
                <w:rFonts w:ascii="Times New Roman" w:hAnsi="Times New Roman" w:cs="Times New Roman"/>
                <w:color w:val="1F3763"/>
                <w:spacing w:val="4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caso</w:t>
            </w:r>
            <w:r w:rsidRPr="002A2D18">
              <w:rPr>
                <w:rFonts w:ascii="Times New Roman" w:hAnsi="Times New Roman" w:cs="Times New Roman"/>
                <w:color w:val="1F3763"/>
                <w:spacing w:val="7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de</w:t>
            </w:r>
            <w:r w:rsidRPr="002A2D18">
              <w:rPr>
                <w:rFonts w:ascii="Times New Roman" w:hAnsi="Times New Roman" w:cs="Times New Roman"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inquilinato</w:t>
            </w:r>
            <w:r w:rsidRPr="002A2D18">
              <w:rPr>
                <w:rFonts w:ascii="Times New Roman" w:hAnsi="Times New Roman" w:cs="Times New Roman"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y</w:t>
            </w:r>
            <w:r w:rsidRPr="002A2D18">
              <w:rPr>
                <w:rFonts w:ascii="Times New Roman" w:hAnsi="Times New Roman" w:cs="Times New Roman"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alimentos</w:t>
            </w:r>
            <w:r w:rsidRPr="002A2D18">
              <w:rPr>
                <w:rFonts w:ascii="Times New Roman" w:hAnsi="Times New Roman" w:cs="Times New Roman"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calcular</w:t>
            </w:r>
            <w:r w:rsidRPr="002A2D18">
              <w:rPr>
                <w:rFonts w:ascii="Times New Roman" w:hAnsi="Times New Roman" w:cs="Times New Roman"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la</w:t>
            </w:r>
            <w:r w:rsidRPr="002A2D18">
              <w:rPr>
                <w:rFonts w:ascii="Times New Roman" w:hAnsi="Times New Roman" w:cs="Times New Roman"/>
                <w:color w:val="1F3763"/>
                <w:spacing w:val="7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pensión</w:t>
            </w:r>
            <w:r w:rsidRPr="002A2D18">
              <w:rPr>
                <w:rFonts w:ascii="Times New Roman" w:hAnsi="Times New Roman" w:cs="Times New Roman"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mensual</w:t>
            </w:r>
            <w:r w:rsidRPr="002A2D18">
              <w:rPr>
                <w:rFonts w:ascii="Times New Roman" w:hAnsi="Times New Roman" w:cs="Times New Roman"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por</w:t>
            </w:r>
            <w:r w:rsidRPr="002A2D18">
              <w:rPr>
                <w:rFonts w:ascii="Times New Roman" w:hAnsi="Times New Roman" w:cs="Times New Roman"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color w:val="1F3763"/>
                <w:sz w:val="16"/>
                <w:szCs w:val="16"/>
              </w:rPr>
              <w:t>12)</w:t>
            </w:r>
          </w:p>
        </w:tc>
      </w:tr>
      <w:tr w:rsidR="003628EC" w:rsidRPr="002A2D18">
        <w:trPr>
          <w:trHeight w:val="311"/>
        </w:trPr>
        <w:tc>
          <w:tcPr>
            <w:tcW w:w="12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30"/>
              <w:ind w:left="85" w:right="5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TELEMÁTICA</w:t>
            </w:r>
          </w:p>
        </w:tc>
        <w:tc>
          <w:tcPr>
            <w:tcW w:w="1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vMerge/>
            <w:tcBorders>
              <w:top w:val="nil"/>
              <w:bottom w:val="nil"/>
            </w:tcBorders>
          </w:tcPr>
          <w:p w:rsidR="003628EC" w:rsidRPr="002A2D18" w:rsidRDefault="003628E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30"/>
              <w:ind w:left="2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JUICIO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30"/>
              <w:ind w:left="4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SI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30"/>
              <w:ind w:left="4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NO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30"/>
              <w:ind w:left="4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No.</w:t>
            </w:r>
          </w:p>
        </w:tc>
      </w:tr>
      <w:tr w:rsidR="003628EC" w:rsidRPr="002A2D18">
        <w:trPr>
          <w:trHeight w:val="311"/>
        </w:trPr>
        <w:tc>
          <w:tcPr>
            <w:tcW w:w="12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30"/>
              <w:ind w:left="85" w:right="5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OTRO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9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LUGAR</w:t>
            </w:r>
          </w:p>
        </w:tc>
        <w:tc>
          <w:tcPr>
            <w:tcW w:w="1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vMerge/>
            <w:tcBorders>
              <w:top w:val="nil"/>
              <w:bottom w:val="nil"/>
            </w:tcBorders>
          </w:tcPr>
          <w:p w:rsidR="003628EC" w:rsidRPr="002A2D18" w:rsidRDefault="003628E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5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30"/>
              <w:ind w:left="7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JUZGADO/UNIDAD</w:t>
            </w:r>
          </w:p>
        </w:tc>
        <w:tc>
          <w:tcPr>
            <w:tcW w:w="4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263"/>
        </w:trPr>
        <w:tc>
          <w:tcPr>
            <w:tcW w:w="2429" w:type="dxa"/>
            <w:gridSpan w:val="2"/>
            <w:tcBorders>
              <w:top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vMerge/>
            <w:tcBorders>
              <w:top w:val="nil"/>
              <w:bottom w:val="nil"/>
            </w:tcBorders>
          </w:tcPr>
          <w:p w:rsidR="003628EC" w:rsidRPr="002A2D18" w:rsidRDefault="003628E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93" w:type="dxa"/>
            <w:tcBorders>
              <w:top w:val="single" w:sz="6" w:space="0" w:color="000000"/>
              <w:right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before="13" w:line="231" w:lineRule="exact"/>
              <w:ind w:left="7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SUPA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5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No.</w:t>
            </w:r>
          </w:p>
        </w:tc>
        <w:tc>
          <w:tcPr>
            <w:tcW w:w="6245" w:type="dxa"/>
            <w:gridSpan w:val="3"/>
            <w:tcBorders>
              <w:top w:val="single" w:sz="6" w:space="0" w:color="000000"/>
              <w:left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3628EC" w:rsidRPr="002A2D18" w:rsidRDefault="003628EC">
      <w:pPr>
        <w:spacing w:before="10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eNormal1"/>
        <w:tblW w:w="0" w:type="auto"/>
        <w:tblInd w:w="16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1"/>
      </w:tblGrid>
      <w:tr w:rsidR="003628EC" w:rsidRPr="002A2D18">
        <w:trPr>
          <w:trHeight w:val="544"/>
        </w:trPr>
        <w:tc>
          <w:tcPr>
            <w:tcW w:w="11021" w:type="dxa"/>
            <w:tcBorders>
              <w:bottom w:val="single" w:sz="6" w:space="0" w:color="000000"/>
            </w:tcBorders>
          </w:tcPr>
          <w:p w:rsidR="003628EC" w:rsidRPr="002A2D18" w:rsidRDefault="008B2D11">
            <w:pPr>
              <w:pStyle w:val="TableParagraph"/>
              <w:spacing w:line="219" w:lineRule="exact"/>
              <w:ind w:left="2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DOCUMENTOS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7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ADJUNTOS: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9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(Favor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describir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los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7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documentos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relacionados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6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con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5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el</w:t>
            </w:r>
            <w:r w:rsidRPr="002A2D18">
              <w:rPr>
                <w:rFonts w:ascii="Times New Roman" w:hAnsi="Times New Roman" w:cs="Times New Roman"/>
                <w:b/>
                <w:color w:val="1F3763"/>
                <w:spacing w:val="8"/>
                <w:sz w:val="16"/>
                <w:szCs w:val="16"/>
              </w:rPr>
              <w:t xml:space="preserve"> </w:t>
            </w:r>
            <w:r w:rsidRPr="002A2D18">
              <w:rPr>
                <w:rFonts w:ascii="Times New Roman" w:hAnsi="Times New Roman" w:cs="Times New Roman"/>
                <w:b/>
                <w:color w:val="1F3763"/>
                <w:sz w:val="16"/>
                <w:szCs w:val="16"/>
              </w:rPr>
              <w:t>conflicto)</w:t>
            </w:r>
          </w:p>
        </w:tc>
      </w:tr>
      <w:tr w:rsidR="003628EC" w:rsidRPr="002A2D18">
        <w:trPr>
          <w:trHeight w:val="383"/>
        </w:trPr>
        <w:tc>
          <w:tcPr>
            <w:tcW w:w="11021" w:type="dxa"/>
            <w:tcBorders>
              <w:top w:val="single" w:sz="6" w:space="0" w:color="000000"/>
              <w:bottom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28EC" w:rsidRPr="002A2D18">
        <w:trPr>
          <w:trHeight w:val="345"/>
        </w:trPr>
        <w:tc>
          <w:tcPr>
            <w:tcW w:w="11021" w:type="dxa"/>
            <w:tcBorders>
              <w:top w:val="single" w:sz="6" w:space="0" w:color="000000"/>
            </w:tcBorders>
          </w:tcPr>
          <w:p w:rsidR="003628EC" w:rsidRPr="002A2D18" w:rsidRDefault="003628EC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3628EC" w:rsidRPr="002A2D18" w:rsidRDefault="00B15EEB">
      <w:pPr>
        <w:spacing w:before="7"/>
        <w:rPr>
          <w:rFonts w:ascii="Times New Roman" w:hAnsi="Times New Roman" w:cs="Times New Roman"/>
          <w:b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52B16297" wp14:editId="7A2013F1">
                <wp:simplePos x="0" y="0"/>
                <wp:positionH relativeFrom="page">
                  <wp:posOffset>354330</wp:posOffset>
                </wp:positionH>
                <wp:positionV relativeFrom="paragraph">
                  <wp:posOffset>134620</wp:posOffset>
                </wp:positionV>
                <wp:extent cx="7018020" cy="979170"/>
                <wp:effectExtent l="0" t="0" r="5080" b="0"/>
                <wp:wrapTopAndBottom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18020" cy="979170"/>
                          <a:chOff x="559" y="120"/>
                          <a:chExt cx="11052" cy="1232"/>
                        </a:xfrm>
                      </wpg:grpSpPr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559" y="119"/>
                            <a:ext cx="11052" cy="1232"/>
                          </a:xfrm>
                          <a:custGeom>
                            <a:avLst/>
                            <a:gdLst>
                              <a:gd name="T0" fmla="+- 0 11611 559"/>
                              <a:gd name="T1" fmla="*/ T0 w 11052"/>
                              <a:gd name="T2" fmla="+- 0 120 120"/>
                              <a:gd name="T3" fmla="*/ 120 h 1232"/>
                              <a:gd name="T4" fmla="+- 0 11580 559"/>
                              <a:gd name="T5" fmla="*/ T4 w 11052"/>
                              <a:gd name="T6" fmla="+- 0 120 120"/>
                              <a:gd name="T7" fmla="*/ 120 h 1232"/>
                              <a:gd name="T8" fmla="+- 0 11580 559"/>
                              <a:gd name="T9" fmla="*/ T8 w 11052"/>
                              <a:gd name="T10" fmla="+- 0 151 120"/>
                              <a:gd name="T11" fmla="*/ 151 h 1232"/>
                              <a:gd name="T12" fmla="+- 0 11580 559"/>
                              <a:gd name="T13" fmla="*/ T12 w 11052"/>
                              <a:gd name="T14" fmla="+- 0 1320 120"/>
                              <a:gd name="T15" fmla="*/ 1320 h 1232"/>
                              <a:gd name="T16" fmla="+- 0 590 559"/>
                              <a:gd name="T17" fmla="*/ T16 w 11052"/>
                              <a:gd name="T18" fmla="+- 0 1320 120"/>
                              <a:gd name="T19" fmla="*/ 1320 h 1232"/>
                              <a:gd name="T20" fmla="+- 0 590 559"/>
                              <a:gd name="T21" fmla="*/ T20 w 11052"/>
                              <a:gd name="T22" fmla="+- 0 151 120"/>
                              <a:gd name="T23" fmla="*/ 151 h 1232"/>
                              <a:gd name="T24" fmla="+- 0 11580 559"/>
                              <a:gd name="T25" fmla="*/ T24 w 11052"/>
                              <a:gd name="T26" fmla="+- 0 151 120"/>
                              <a:gd name="T27" fmla="*/ 151 h 1232"/>
                              <a:gd name="T28" fmla="+- 0 11580 559"/>
                              <a:gd name="T29" fmla="*/ T28 w 11052"/>
                              <a:gd name="T30" fmla="+- 0 120 120"/>
                              <a:gd name="T31" fmla="*/ 120 h 1232"/>
                              <a:gd name="T32" fmla="+- 0 590 559"/>
                              <a:gd name="T33" fmla="*/ T32 w 11052"/>
                              <a:gd name="T34" fmla="+- 0 120 120"/>
                              <a:gd name="T35" fmla="*/ 120 h 1232"/>
                              <a:gd name="T36" fmla="+- 0 559 559"/>
                              <a:gd name="T37" fmla="*/ T36 w 11052"/>
                              <a:gd name="T38" fmla="+- 0 120 120"/>
                              <a:gd name="T39" fmla="*/ 120 h 1232"/>
                              <a:gd name="T40" fmla="+- 0 559 559"/>
                              <a:gd name="T41" fmla="*/ T40 w 11052"/>
                              <a:gd name="T42" fmla="+- 0 1352 120"/>
                              <a:gd name="T43" fmla="*/ 1352 h 1232"/>
                              <a:gd name="T44" fmla="+- 0 590 559"/>
                              <a:gd name="T45" fmla="*/ T44 w 11052"/>
                              <a:gd name="T46" fmla="+- 0 1352 120"/>
                              <a:gd name="T47" fmla="*/ 1352 h 1232"/>
                              <a:gd name="T48" fmla="+- 0 11580 559"/>
                              <a:gd name="T49" fmla="*/ T48 w 11052"/>
                              <a:gd name="T50" fmla="+- 0 1352 120"/>
                              <a:gd name="T51" fmla="*/ 1352 h 1232"/>
                              <a:gd name="T52" fmla="+- 0 11611 559"/>
                              <a:gd name="T53" fmla="*/ T52 w 11052"/>
                              <a:gd name="T54" fmla="+- 0 1352 120"/>
                              <a:gd name="T55" fmla="*/ 1352 h 1232"/>
                              <a:gd name="T56" fmla="+- 0 11611 559"/>
                              <a:gd name="T57" fmla="*/ T56 w 11052"/>
                              <a:gd name="T58" fmla="+- 0 1320 120"/>
                              <a:gd name="T59" fmla="*/ 1320 h 1232"/>
                              <a:gd name="T60" fmla="+- 0 11611 559"/>
                              <a:gd name="T61" fmla="*/ T60 w 11052"/>
                              <a:gd name="T62" fmla="+- 0 151 120"/>
                              <a:gd name="T63" fmla="*/ 151 h 1232"/>
                              <a:gd name="T64" fmla="+- 0 11611 559"/>
                              <a:gd name="T65" fmla="*/ T64 w 11052"/>
                              <a:gd name="T66" fmla="+- 0 120 120"/>
                              <a:gd name="T67" fmla="*/ 120 h 12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1052" h="1232">
                                <a:moveTo>
                                  <a:pt x="11052" y="0"/>
                                </a:moveTo>
                                <a:lnTo>
                                  <a:pt x="11021" y="0"/>
                                </a:lnTo>
                                <a:lnTo>
                                  <a:pt x="11021" y="31"/>
                                </a:lnTo>
                                <a:lnTo>
                                  <a:pt x="11021" y="1200"/>
                                </a:lnTo>
                                <a:lnTo>
                                  <a:pt x="31" y="1200"/>
                                </a:lnTo>
                                <a:lnTo>
                                  <a:pt x="31" y="31"/>
                                </a:lnTo>
                                <a:lnTo>
                                  <a:pt x="11021" y="31"/>
                                </a:lnTo>
                                <a:lnTo>
                                  <a:pt x="11021" y="0"/>
                                </a:lnTo>
                                <a:lnTo>
                                  <a:pt x="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32"/>
                                </a:lnTo>
                                <a:lnTo>
                                  <a:pt x="31" y="1232"/>
                                </a:lnTo>
                                <a:lnTo>
                                  <a:pt x="11021" y="1232"/>
                                </a:lnTo>
                                <a:lnTo>
                                  <a:pt x="11052" y="1232"/>
                                </a:lnTo>
                                <a:lnTo>
                                  <a:pt x="11052" y="1200"/>
                                </a:lnTo>
                                <a:lnTo>
                                  <a:pt x="11052" y="31"/>
                                </a:lnTo>
                                <a:lnTo>
                                  <a:pt x="11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5"/>
                        <wps:cNvSpPr>
                          <a:spLocks/>
                        </wps:cNvSpPr>
                        <wps:spPr bwMode="auto">
                          <a:xfrm>
                            <a:off x="1232" y="766"/>
                            <a:ext cx="3047" cy="363"/>
                          </a:xfrm>
                          <a:custGeom>
                            <a:avLst/>
                            <a:gdLst>
                              <a:gd name="T0" fmla="+- 0 1233 1233"/>
                              <a:gd name="T1" fmla="*/ T0 w 3047"/>
                              <a:gd name="T2" fmla="+- 0 1129 766"/>
                              <a:gd name="T3" fmla="*/ 1129 h 363"/>
                              <a:gd name="T4" fmla="+- 0 1806 1233"/>
                              <a:gd name="T5" fmla="*/ T4 w 3047"/>
                              <a:gd name="T6" fmla="+- 0 1129 766"/>
                              <a:gd name="T7" fmla="*/ 1129 h 363"/>
                              <a:gd name="T8" fmla="+- 0 1806 1233"/>
                              <a:gd name="T9" fmla="*/ T8 w 3047"/>
                              <a:gd name="T10" fmla="+- 0 789 766"/>
                              <a:gd name="T11" fmla="*/ 789 h 363"/>
                              <a:gd name="T12" fmla="+- 0 1233 1233"/>
                              <a:gd name="T13" fmla="*/ T12 w 3047"/>
                              <a:gd name="T14" fmla="+- 0 789 766"/>
                              <a:gd name="T15" fmla="*/ 789 h 363"/>
                              <a:gd name="T16" fmla="+- 0 1233 1233"/>
                              <a:gd name="T17" fmla="*/ T16 w 3047"/>
                              <a:gd name="T18" fmla="+- 0 1129 766"/>
                              <a:gd name="T19" fmla="*/ 1129 h 363"/>
                              <a:gd name="T20" fmla="+- 0 3705 1233"/>
                              <a:gd name="T21" fmla="*/ T20 w 3047"/>
                              <a:gd name="T22" fmla="+- 0 1106 766"/>
                              <a:gd name="T23" fmla="*/ 1106 h 363"/>
                              <a:gd name="T24" fmla="+- 0 4279 1233"/>
                              <a:gd name="T25" fmla="*/ T24 w 3047"/>
                              <a:gd name="T26" fmla="+- 0 1106 766"/>
                              <a:gd name="T27" fmla="*/ 1106 h 363"/>
                              <a:gd name="T28" fmla="+- 0 4279 1233"/>
                              <a:gd name="T29" fmla="*/ T28 w 3047"/>
                              <a:gd name="T30" fmla="+- 0 766 766"/>
                              <a:gd name="T31" fmla="*/ 766 h 363"/>
                              <a:gd name="T32" fmla="+- 0 3705 1233"/>
                              <a:gd name="T33" fmla="*/ T32 w 3047"/>
                              <a:gd name="T34" fmla="+- 0 766 766"/>
                              <a:gd name="T35" fmla="*/ 766 h 363"/>
                              <a:gd name="T36" fmla="+- 0 3705 1233"/>
                              <a:gd name="T37" fmla="*/ T36 w 3047"/>
                              <a:gd name="T38" fmla="+- 0 1106 766"/>
                              <a:gd name="T39" fmla="*/ 1106 h 3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047" h="363">
                                <a:moveTo>
                                  <a:pt x="0" y="363"/>
                                </a:moveTo>
                                <a:lnTo>
                                  <a:pt x="573" y="363"/>
                                </a:lnTo>
                                <a:lnTo>
                                  <a:pt x="573" y="23"/>
                                </a:lnTo>
                                <a:lnTo>
                                  <a:pt x="0" y="23"/>
                                </a:lnTo>
                                <a:lnTo>
                                  <a:pt x="0" y="363"/>
                                </a:lnTo>
                                <a:close/>
                                <a:moveTo>
                                  <a:pt x="2472" y="340"/>
                                </a:moveTo>
                                <a:lnTo>
                                  <a:pt x="3046" y="340"/>
                                </a:lnTo>
                                <a:lnTo>
                                  <a:pt x="3046" y="0"/>
                                </a:lnTo>
                                <a:lnTo>
                                  <a:pt x="2472" y="0"/>
                                </a:lnTo>
                                <a:lnTo>
                                  <a:pt x="2472" y="3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54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/>
                        </wps:cNvSpPr>
                        <wps:spPr bwMode="auto">
                          <a:xfrm>
                            <a:off x="609" y="183"/>
                            <a:ext cx="9701" cy="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628EC" w:rsidRDefault="008B2D11">
                              <w:pPr>
                                <w:spacing w:line="197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1F3763"/>
                                  <w:sz w:val="19"/>
                                </w:rPr>
                                <w:t>AC</w:t>
                              </w:r>
                              <w:r w:rsidR="002A2D18">
                                <w:rPr>
                                  <w:b/>
                                  <w:color w:val="1F3763"/>
                                  <w:sz w:val="19"/>
                                </w:rPr>
                                <w:t>EPTACION TERMINOS Y CONDICIONES</w:t>
                              </w:r>
                              <w:r>
                                <w:rPr>
                                  <w:b/>
                                  <w:color w:val="1F3763"/>
                                  <w:sz w:val="19"/>
                                </w:rPr>
                                <w:t>:</w:t>
                              </w:r>
                            </w:p>
                            <w:p w:rsidR="003628EC" w:rsidRDefault="008B2D11">
                              <w:pPr>
                                <w:spacing w:before="17" w:line="193" w:lineRule="exact"/>
                                <w:rPr>
                                  <w:sz w:val="16"/>
                                </w:rPr>
                              </w:pPr>
                              <w:r w:rsidRPr="002A2D18">
                                <w:rPr>
                                  <w:rFonts w:ascii="Times New Roman" w:hAnsi="Times New Roman" w:cs="Times New Roman"/>
                                  <w:color w:val="1F3763"/>
                                  <w:sz w:val="16"/>
                                </w:rPr>
                                <w:t>Acepto</w:t>
                              </w:r>
                              <w:r w:rsidR="002A2D18">
                                <w:rPr>
                                  <w:color w:val="1F3763"/>
                                  <w:spacing w:val="6"/>
                                  <w:sz w:val="16"/>
                                </w:rPr>
                                <w:t xml:space="preserve"> todos los términos de la solicitud, bajo juramento declaro que lo peticionado es materia transigible, licita en nuestra legislación y que se resuelva procedimiento de mediación, sometido a los principios de voluntariedad y confidencialidad en referencia Arts. 49 y 50 de la LAYM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/>
                        </wps:cNvSpPr>
                        <wps:spPr bwMode="auto">
                          <a:xfrm>
                            <a:off x="825" y="898"/>
                            <a:ext cx="154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628EC" w:rsidRDefault="008B2D11">
                              <w:pPr>
                                <w:spacing w:line="194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1F3763"/>
                                  <w:sz w:val="19"/>
                                </w:rPr>
                                <w:t>Si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/>
                        </wps:cNvSpPr>
                        <wps:spPr bwMode="auto">
                          <a:xfrm>
                            <a:off x="3322" y="898"/>
                            <a:ext cx="247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628EC" w:rsidRDefault="008B2D11">
                              <w:pPr>
                                <w:spacing w:line="194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1F3763"/>
                                  <w:sz w:val="19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B16297" id="Group 3" o:spid="_x0000_s1026" style="position:absolute;margin-left:27.9pt;margin-top:10.6pt;width:552.6pt;height:77.1pt;z-index:-15728640;mso-wrap-distance-left:0;mso-wrap-distance-right:0;mso-position-horizontal-relative:page" coordorigin="559,120" coordsize="11052,1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">
                <v:shape id="Freeform 4" o:spid="_x0000_s1027" style="position:absolute;left:559;top:119;width:11052;height:1232;visibility:visible;mso-wrap-style:square;v-text-anchor:top" coordsize="11052,1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" path="m11052,r-31,l11021,31r,1169l31,1200,31,31r10990,l11021,,31,,,,,1232r31,l11021,1232r31,l11052,1200r,-1169l11052,xe" fillcolor="black" stroked="f">
                  <v:path arrowok="t" o:connecttype="custom" o:connectlocs="11052,120;11021,120;11021,151;11021,1320;31,1320;31,151;11021,151;11021,120;31,120;0,120;0,1352;31,1352;11021,1352;11052,1352;11052,1320;11052,151;11052,120" o:connectangles="0,0,0,0,0,0,0,0,0,0,0,0,0,0,0,0,0"/>
                </v:shape>
                <v:shape id="AutoShape 5" o:spid="_x0000_s1028" style="position:absolute;left:1232;top:766;width:3047;height:363;visibility:visible;mso-wrap-style:square;v-text-anchor:top" coordsize="3047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" path="m,363r573,l573,23,,23,,363xm2472,340r574,l3046,,2472,r,340xe" filled="f" strokeweight=".42864mm">
                  <v:path arrowok="t" o:connecttype="custom" o:connectlocs="0,1129;573,1129;573,789;0,789;0,1129;2472,1106;3046,1106;3046,766;2472,766;2472,1106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9" type="#_x0000_t202" style="position:absolute;left:609;top:183;width:9701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" filled="f" stroked="f">
                  <v:path arrowok="t"/>
                  <v:textbox inset="0,0,0,0">
                    <w:txbxContent>
                      <w:p w:rsidR="003628EC" w:rsidRDefault="008B2D11">
                        <w:pPr>
                          <w:spacing w:line="197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1F3763"/>
                            <w:sz w:val="19"/>
                          </w:rPr>
                          <w:t>AC</w:t>
                        </w:r>
                        <w:r w:rsidR="002A2D18">
                          <w:rPr>
                            <w:b/>
                            <w:color w:val="1F3763"/>
                            <w:sz w:val="19"/>
                          </w:rPr>
                          <w:t>EPTACION TERMINOS Y CONDICIONES</w:t>
                        </w:r>
                        <w:r>
                          <w:rPr>
                            <w:b/>
                            <w:color w:val="1F3763"/>
                            <w:sz w:val="19"/>
                          </w:rPr>
                          <w:t>:</w:t>
                        </w:r>
                      </w:p>
                      <w:p w:rsidR="003628EC" w:rsidRDefault="008B2D11">
                        <w:pPr>
                          <w:spacing w:before="17" w:line="193" w:lineRule="exact"/>
                          <w:rPr>
                            <w:sz w:val="16"/>
                          </w:rPr>
                        </w:pPr>
                        <w:r w:rsidRPr="002A2D18">
                          <w:rPr>
                            <w:rFonts w:ascii="Times New Roman" w:hAnsi="Times New Roman" w:cs="Times New Roman"/>
                            <w:color w:val="1F3763"/>
                            <w:sz w:val="16"/>
                          </w:rPr>
                          <w:t>Acepto</w:t>
                        </w:r>
                        <w:r w:rsidR="002A2D18">
                          <w:rPr>
                            <w:color w:val="1F3763"/>
                            <w:spacing w:val="6"/>
                            <w:sz w:val="16"/>
                          </w:rPr>
                          <w:t xml:space="preserve"> todos los términos de la solicitud, bajo juramento declaro que lo peticionado es materia transigible, licita en nuestra legislación y que se resuelva procedimiento de mediación, sometido a los principios de voluntariedad y confidencialidad en referencia Arts. 49 y 50 de la LAYM</w:t>
                        </w:r>
                      </w:p>
                    </w:txbxContent>
                  </v:textbox>
                </v:shape>
                <v:shape id="Text Box 7" o:spid="_x0000_s1030" type="#_x0000_t202" style="position:absolute;left:825;top:898;width:154;height: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" filled="f" stroked="f">
                  <v:path arrowok="t"/>
                  <v:textbox inset="0,0,0,0">
                    <w:txbxContent>
                      <w:p w:rsidR="003628EC" w:rsidRDefault="008B2D11">
                        <w:pPr>
                          <w:spacing w:line="194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1F3763"/>
                            <w:sz w:val="19"/>
                          </w:rPr>
                          <w:t>Si</w:t>
                        </w:r>
                      </w:p>
                    </w:txbxContent>
                  </v:textbox>
                </v:shape>
                <v:shape id="Text Box 8" o:spid="_x0000_s1031" type="#_x0000_t202" style="position:absolute;left:3322;top:898;width:247;height: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" filled="f" stroked="f">
                  <v:path arrowok="t"/>
                  <v:textbox inset="0,0,0,0">
                    <w:txbxContent>
                      <w:p w:rsidR="003628EC" w:rsidRDefault="008B2D11">
                        <w:pPr>
                          <w:spacing w:line="194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1F3763"/>
                            <w:sz w:val="19"/>
                          </w:rPr>
                          <w:t>No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628EC" w:rsidRDefault="00B15EEB">
      <w:pPr>
        <w:ind w:left="118"/>
        <w:rPr>
          <w:sz w:val="20"/>
        </w:rPr>
      </w:pPr>
      <w:r>
        <w:rPr>
          <w:noProof/>
          <w:position w:val="-1"/>
          <w:sz w:val="20"/>
        </w:rPr>
        <mc:AlternateContent>
          <mc:Choice Requires="wps">
            <w:drawing>
              <wp:inline distT="0" distB="0" distL="0" distR="0" wp14:anchorId="3BAA03A1" wp14:editId="045A13BB">
                <wp:extent cx="6998335" cy="486410"/>
                <wp:effectExtent l="12700" t="12700" r="12065" b="8890"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98335" cy="486410"/>
                        </a:xfrm>
                        <a:prstGeom prst="rect">
                          <a:avLst/>
                        </a:prstGeom>
                        <a:noFill/>
                        <a:ln w="1981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28EC" w:rsidRDefault="008B2D11">
                            <w:pPr>
                              <w:pStyle w:val="BodyText"/>
                              <w:spacing w:before="25" w:line="259" w:lineRule="auto"/>
                              <w:ind w:left="19" w:right="103"/>
                            </w:pPr>
                            <w:r>
                              <w:rPr>
                                <w:b/>
                                <w:color w:val="1F3763"/>
                                <w:sz w:val="19"/>
                              </w:rPr>
                              <w:t>NOTA</w:t>
                            </w:r>
                            <w:r>
                              <w:rPr>
                                <w:color w:val="1F3763"/>
                                <w:sz w:val="19"/>
                              </w:rPr>
                              <w:t>:</w:t>
                            </w:r>
                            <w:r>
                              <w:rPr>
                                <w:color w:val="1F3763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La</w:t>
                            </w:r>
                            <w:r>
                              <w:rPr>
                                <w:color w:val="1F3763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solicitud</w:t>
                            </w:r>
                            <w:r>
                              <w:rPr>
                                <w:color w:val="1F3763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debe</w:t>
                            </w:r>
                            <w:r>
                              <w:rPr>
                                <w:color w:val="1F3763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entregarse</w:t>
                            </w:r>
                            <w:r>
                              <w:rPr>
                                <w:color w:val="1F3763"/>
                                <w:spacing w:val="7"/>
                              </w:rPr>
                              <w:t xml:space="preserve"> </w:t>
                            </w:r>
                            <w:r w:rsidR="002A2D18">
                              <w:rPr>
                                <w:color w:val="1F3763"/>
                              </w:rPr>
                              <w:t>en físico en nuestras oficina central o dependiente</w:t>
                            </w:r>
                            <w:r w:rsidR="002A2D18">
                              <w:rPr>
                                <w:color w:val="1F3763"/>
                                <w:spacing w:val="6"/>
                              </w:rPr>
                              <w:t xml:space="preserve">. </w:t>
                            </w:r>
                            <w:r>
                              <w:rPr>
                                <w:color w:val="1F3763"/>
                                <w:spacing w:val="6"/>
                              </w:rPr>
                              <w:t xml:space="preserve"> </w:t>
                            </w:r>
                            <w:r w:rsidR="002A2D18">
                              <w:rPr>
                                <w:color w:val="1F3763"/>
                              </w:rPr>
                              <w:t>Proceso con firma electrónica</w:t>
                            </w:r>
                            <w:r>
                              <w:rPr>
                                <w:color w:val="1F3763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al</w:t>
                            </w:r>
                            <w:r>
                              <w:rPr>
                                <w:color w:val="1F3763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correo:</w:t>
                            </w:r>
                            <w:r>
                              <w:rPr>
                                <w:color w:val="1F3763"/>
                                <w:spacing w:val="55"/>
                              </w:rPr>
                              <w:t xml:space="preserve"> </w:t>
                            </w:r>
                            <w:hyperlink r:id="rId7" w:history="1">
                              <w:r w:rsidR="002A2D18" w:rsidRPr="0089052C">
                                <w:rPr>
                                  <w:rStyle w:val="Hyperlink"/>
                                  <w:b/>
                                </w:rPr>
                                <w:t>mediacionecuador@gmail.com</w:t>
                              </w:r>
                              <w:r w:rsidR="002A2D18" w:rsidRPr="0089052C">
                                <w:rPr>
                                  <w:rStyle w:val="Hyperlink"/>
                                </w:rPr>
                                <w:t xml:space="preserve">, / director@censolmediacion.com </w:t>
                              </w:r>
                              <w:r w:rsidR="002A2D18" w:rsidRPr="0089052C">
                                <w:rPr>
                                  <w:rStyle w:val="Hyperlink"/>
                                  <w:spacing w:val="6"/>
                                </w:rPr>
                                <w:t xml:space="preserve"> </w:t>
                              </w:r>
                            </w:hyperlink>
                            <w:r>
                              <w:rPr>
                                <w:color w:val="1F3763"/>
                              </w:rPr>
                              <w:t>adjuntando</w:t>
                            </w:r>
                            <w:r>
                              <w:rPr>
                                <w:color w:val="1F3763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los</w:t>
                            </w:r>
                            <w:r>
                              <w:rPr>
                                <w:color w:val="1F3763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documentos</w:t>
                            </w:r>
                            <w:r>
                              <w:rPr>
                                <w:color w:val="1F3763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del</w:t>
                            </w:r>
                            <w:r>
                              <w:rPr>
                                <w:color w:val="1F3763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caso</w:t>
                            </w:r>
                            <w:r>
                              <w:rPr>
                                <w:color w:val="1F3763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y</w:t>
                            </w:r>
                            <w:r>
                              <w:rPr>
                                <w:color w:val="1F3763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el</w:t>
                            </w:r>
                            <w:r>
                              <w:rPr>
                                <w:color w:val="1F3763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comprobante</w:t>
                            </w:r>
                            <w:r>
                              <w:rPr>
                                <w:color w:val="1F3763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del</w:t>
                            </w:r>
                            <w:r>
                              <w:rPr>
                                <w:color w:val="1F3763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pago</w:t>
                            </w:r>
                            <w:r>
                              <w:rPr>
                                <w:color w:val="1F3763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de</w:t>
                            </w:r>
                            <w:r>
                              <w:rPr>
                                <w:color w:val="1F3763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la tasa</w:t>
                            </w:r>
                            <w:r>
                              <w:rPr>
                                <w:color w:val="1F3763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por</w:t>
                            </w:r>
                            <w:r>
                              <w:rPr>
                                <w:color w:val="1F3763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costos</w:t>
                            </w:r>
                            <w:r>
                              <w:rPr>
                                <w:color w:val="1F3763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administrativos. Más</w:t>
                            </w:r>
                            <w:r>
                              <w:rPr>
                                <w:color w:val="1F3763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>información</w:t>
                            </w:r>
                            <w:r>
                              <w:rPr>
                                <w:color w:val="1F3763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1F3763"/>
                              </w:rPr>
                              <w:t xml:space="preserve">en: </w:t>
                            </w:r>
                            <w:hyperlink r:id="rId8" w:history="1">
                              <w:r w:rsidR="002A2D18" w:rsidRPr="0089052C">
                                <w:rPr>
                                  <w:rStyle w:val="Hyperlink"/>
                                </w:rPr>
                                <w:t>www.censolmediacion.com</w:t>
                              </w:r>
                            </w:hyperlink>
                            <w:r w:rsidR="002A2D18">
                              <w:rPr>
                                <w:color w:val="1F376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BAA03A1" id="Text Box 9" o:spid="_x0000_s1032" type="#_x0000_t202" style="width:551.05pt;height:38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" filled="f" strokeweight="1.56pt">
                <v:path arrowok="t"/>
                <v:textbox inset="0,0,0,0">
                  <w:txbxContent>
                    <w:p w:rsidR="003628EC" w:rsidRDefault="008B2D11">
                      <w:pPr>
                        <w:pStyle w:val="BodyText"/>
                        <w:spacing w:before="25" w:line="259" w:lineRule="auto"/>
                        <w:ind w:left="19" w:right="103"/>
                      </w:pPr>
                      <w:r>
                        <w:rPr>
                          <w:b/>
                          <w:color w:val="1F3763"/>
                          <w:sz w:val="19"/>
                        </w:rPr>
                        <w:t>NOTA</w:t>
                      </w:r>
                      <w:r>
                        <w:rPr>
                          <w:color w:val="1F3763"/>
                          <w:sz w:val="19"/>
                        </w:rPr>
                        <w:t>:</w:t>
                      </w:r>
                      <w:r>
                        <w:rPr>
                          <w:color w:val="1F3763"/>
                          <w:spacing w:val="-1"/>
                          <w:sz w:val="19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La</w:t>
                      </w:r>
                      <w:r>
                        <w:rPr>
                          <w:color w:val="1F3763"/>
                          <w:spacing w:val="7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solicitud</w:t>
                      </w:r>
                      <w:r>
                        <w:rPr>
                          <w:color w:val="1F3763"/>
                          <w:spacing w:val="6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debe</w:t>
                      </w:r>
                      <w:r>
                        <w:rPr>
                          <w:color w:val="1F3763"/>
                          <w:spacing w:val="7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entregarse</w:t>
                      </w:r>
                      <w:r>
                        <w:rPr>
                          <w:color w:val="1F3763"/>
                          <w:spacing w:val="7"/>
                        </w:rPr>
                        <w:t xml:space="preserve"> </w:t>
                      </w:r>
                      <w:r w:rsidR="002A2D18">
                        <w:rPr>
                          <w:color w:val="1F3763"/>
                        </w:rPr>
                        <w:t>en físico en nuestras oficina central o dependiente</w:t>
                      </w:r>
                      <w:r w:rsidR="002A2D18">
                        <w:rPr>
                          <w:color w:val="1F3763"/>
                          <w:spacing w:val="6"/>
                        </w:rPr>
                        <w:t xml:space="preserve">. </w:t>
                      </w:r>
                      <w:r>
                        <w:rPr>
                          <w:color w:val="1F3763"/>
                          <w:spacing w:val="6"/>
                        </w:rPr>
                        <w:t xml:space="preserve"> </w:t>
                      </w:r>
                      <w:r w:rsidR="002A2D18">
                        <w:rPr>
                          <w:color w:val="1F3763"/>
                        </w:rPr>
                        <w:t>Proceso con firma electrónica</w:t>
                      </w:r>
                      <w:r>
                        <w:rPr>
                          <w:color w:val="1F3763"/>
                          <w:spacing w:val="7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al</w:t>
                      </w:r>
                      <w:r>
                        <w:rPr>
                          <w:color w:val="1F3763"/>
                          <w:spacing w:val="6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correo:</w:t>
                      </w:r>
                      <w:r>
                        <w:rPr>
                          <w:color w:val="1F3763"/>
                          <w:spacing w:val="55"/>
                        </w:rPr>
                        <w:t xml:space="preserve"> </w:t>
                      </w:r>
                      <w:hyperlink r:id="rId9" w:history="1">
                        <w:r w:rsidR="002A2D18" w:rsidRPr="0089052C">
                          <w:rPr>
                            <w:rStyle w:val="Hyperlink"/>
                            <w:b/>
                          </w:rPr>
                          <w:t>mediacionecuador@gmail.com</w:t>
                        </w:r>
                        <w:r w:rsidR="002A2D18" w:rsidRPr="0089052C">
                          <w:rPr>
                            <w:rStyle w:val="Hyperlink"/>
                          </w:rPr>
                          <w:t xml:space="preserve">, / director@censolmediacion.com </w:t>
                        </w:r>
                        <w:r w:rsidR="002A2D18" w:rsidRPr="0089052C">
                          <w:rPr>
                            <w:rStyle w:val="Hyperlink"/>
                            <w:spacing w:val="6"/>
                          </w:rPr>
                          <w:t xml:space="preserve"> </w:t>
                        </w:r>
                      </w:hyperlink>
                      <w:r>
                        <w:rPr>
                          <w:color w:val="1F3763"/>
                        </w:rPr>
                        <w:t>adjuntando</w:t>
                      </w:r>
                      <w:r>
                        <w:rPr>
                          <w:color w:val="1F3763"/>
                          <w:spacing w:val="7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los</w:t>
                      </w:r>
                      <w:r>
                        <w:rPr>
                          <w:color w:val="1F3763"/>
                          <w:spacing w:val="6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documentos</w:t>
                      </w:r>
                      <w:r>
                        <w:rPr>
                          <w:color w:val="1F3763"/>
                          <w:spacing w:val="7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del</w:t>
                      </w:r>
                      <w:r>
                        <w:rPr>
                          <w:color w:val="1F3763"/>
                          <w:spacing w:val="7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caso</w:t>
                      </w:r>
                      <w:r>
                        <w:rPr>
                          <w:color w:val="1F3763"/>
                          <w:spacing w:val="6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y</w:t>
                      </w:r>
                      <w:r>
                        <w:rPr>
                          <w:color w:val="1F3763"/>
                          <w:spacing w:val="7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el</w:t>
                      </w:r>
                      <w:r>
                        <w:rPr>
                          <w:color w:val="1F3763"/>
                          <w:spacing w:val="6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comprobante</w:t>
                      </w:r>
                      <w:r>
                        <w:rPr>
                          <w:color w:val="1F3763"/>
                          <w:spacing w:val="7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del</w:t>
                      </w:r>
                      <w:r>
                        <w:rPr>
                          <w:color w:val="1F3763"/>
                          <w:spacing w:val="7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pago</w:t>
                      </w:r>
                      <w:r>
                        <w:rPr>
                          <w:color w:val="1F3763"/>
                          <w:spacing w:val="6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de</w:t>
                      </w:r>
                      <w:r>
                        <w:rPr>
                          <w:color w:val="1F3763"/>
                          <w:spacing w:val="1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la tasa</w:t>
                      </w:r>
                      <w:r>
                        <w:rPr>
                          <w:color w:val="1F3763"/>
                          <w:spacing w:val="1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por</w:t>
                      </w:r>
                      <w:r>
                        <w:rPr>
                          <w:color w:val="1F3763"/>
                          <w:spacing w:val="1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costos</w:t>
                      </w:r>
                      <w:r>
                        <w:rPr>
                          <w:color w:val="1F3763"/>
                          <w:spacing w:val="1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administrativos. Más</w:t>
                      </w:r>
                      <w:r>
                        <w:rPr>
                          <w:color w:val="1F3763"/>
                          <w:spacing w:val="1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>información</w:t>
                      </w:r>
                      <w:r>
                        <w:rPr>
                          <w:color w:val="1F3763"/>
                          <w:spacing w:val="1"/>
                        </w:rPr>
                        <w:t xml:space="preserve"> </w:t>
                      </w:r>
                      <w:r>
                        <w:rPr>
                          <w:color w:val="1F3763"/>
                        </w:rPr>
                        <w:t xml:space="preserve">en: </w:t>
                      </w:r>
                      <w:hyperlink r:id="rId10" w:history="1">
                        <w:r w:rsidR="002A2D18" w:rsidRPr="0089052C">
                          <w:rPr>
                            <w:rStyle w:val="Hyperlink"/>
                          </w:rPr>
                          <w:t>www.censolmediacion.com</w:t>
                        </w:r>
                      </w:hyperlink>
                      <w:r w:rsidR="002A2D18">
                        <w:rPr>
                          <w:color w:val="1F3763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3628EC" w:rsidSect="002A2D18">
      <w:type w:val="continuous"/>
      <w:pgSz w:w="11910" w:h="16840"/>
      <w:pgMar w:top="820" w:right="160" w:bottom="280" w:left="440" w:header="567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63584" w:rsidRDefault="00363584" w:rsidP="002A2D18">
      <w:r>
        <w:separator/>
      </w:r>
    </w:p>
  </w:endnote>
  <w:endnote w:type="continuationSeparator" w:id="0">
    <w:p w:rsidR="00363584" w:rsidRDefault="00363584" w:rsidP="002A2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63584" w:rsidRDefault="00363584" w:rsidP="002A2D18">
      <w:r>
        <w:separator/>
      </w:r>
    </w:p>
  </w:footnote>
  <w:footnote w:type="continuationSeparator" w:id="0">
    <w:p w:rsidR="00363584" w:rsidRDefault="00363584" w:rsidP="002A2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4A0"/>
    <w:rsid w:val="001914A0"/>
    <w:rsid w:val="002A2D18"/>
    <w:rsid w:val="00345B08"/>
    <w:rsid w:val="003628EC"/>
    <w:rsid w:val="00363584"/>
    <w:rsid w:val="00485CE5"/>
    <w:rsid w:val="00544F11"/>
    <w:rsid w:val="008B2D11"/>
    <w:rsid w:val="00B15EEB"/>
    <w:rsid w:val="00B5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454A1"/>
  <w15:docId w15:val="{FCAB1F34-D272-47FD-8535-28428A7C5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7"/>
    </w:pPr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line="268" w:lineRule="exact"/>
      <w:ind w:left="4216" w:right="4215"/>
      <w:jc w:val="center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A2D1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2D1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A2D18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2D18"/>
    <w:rPr>
      <w:rFonts w:ascii="Calibri" w:eastAsia="Calibri" w:hAnsi="Calibri" w:cs="Calibri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2A2D18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2D18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nsolmediacion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ediacionecuador@gmail.com,%20/%20director@censolmediacion.com%20%2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censolmediacion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mediacionecuador@gmail.com,%20/%20director@censolmediacion.com%20%20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ernando\Downloads\Solicitud-Censol-2025-GY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Solicitud-Censol-2025-GYE</Template>
  <TotalTime>0</TotalTime>
  <Pages>1</Pages>
  <Words>167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Luis Fernando Borja</cp:lastModifiedBy>
  <cp:revision>1</cp:revision>
  <dcterms:created xsi:type="dcterms:W3CDTF">2025-01-24T03:48:00Z</dcterms:created>
  <dcterms:modified xsi:type="dcterms:W3CDTF">2025-01-24T03:48:00Z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2022-01-27T00:00:00Z</vt:filetime>
  </property>
  <property fmtid="{D5CDD505-2E9C-101B-9397-08002B2CF9AE}" pid="3" name="Creator">
    <vt:lpwstr>PDFescape Online - https://www.pdfescape.com</vt:lpwstr>
  </property>
  <property fmtid="{D5CDD505-2E9C-101B-9397-08002B2CF9AE}" pid="4" name="LastSaved">
    <vt:filetime>2024-09-27T00:00:00Z</vt:filetime>
  </property>
</Properties>
</file>